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09" w:rsidRDefault="00704B09" w:rsidP="00704B09">
      <w:pPr>
        <w:jc w:val="center"/>
        <w:rPr>
          <w:sz w:val="48"/>
          <w:szCs w:val="48"/>
        </w:rPr>
      </w:pPr>
      <w:r>
        <w:rPr>
          <w:sz w:val="48"/>
          <w:szCs w:val="48"/>
        </w:rPr>
        <w:t>Tisztelt 2018-as évben területi jegyet váltott egyesületi tagok!</w:t>
      </w:r>
    </w:p>
    <w:p w:rsidR="00704B09" w:rsidRDefault="00704B09" w:rsidP="00704B09">
      <w:pPr>
        <w:jc w:val="center"/>
      </w:pPr>
      <w:r>
        <w:t>Egyesületünk vezetősége köszönetét szeretné kifejezni, hogy egyesületünk éves területi jegyét választották hasznos szabadidős tevékenységük eltöltéséhez a 2018-as évben.</w:t>
      </w:r>
    </w:p>
    <w:p w:rsidR="00704B09" w:rsidRDefault="00704B09" w:rsidP="00704B09">
      <w:pPr>
        <w:jc w:val="center"/>
      </w:pPr>
      <w:r>
        <w:t>Bízva abban, hogy a 2019-es ében is e célból a Szedres És Vidéke Horgász Egyesületet fogják választani, szeretnénk megosztani önökkel néhány bíztató adatot, amely nem jött volna létre, ha nem gazdálkodhatott volna egyesületünk az önök által rendelkezésünkre bocsájtott anyagi javakkal.</w:t>
      </w:r>
    </w:p>
    <w:p w:rsidR="00704B09" w:rsidRDefault="00704B09" w:rsidP="00704B09">
      <w:pPr>
        <w:jc w:val="center"/>
      </w:pPr>
      <w:r>
        <w:t>Egyesületünk haltelepítései továbbra is emelkedő tendenciát mutattak volna az elmúlt évben is, ha az őszi tartósan csapadékszegény időszak ezt nem húzta volna keresztül.</w:t>
      </w:r>
    </w:p>
    <w:p w:rsidR="00704B09" w:rsidRDefault="00704B09" w:rsidP="00704B09">
      <w:pPr>
        <w:jc w:val="center"/>
      </w:pPr>
      <w:r>
        <w:t>Halasításra fordított összeg alulmúlta a befizetett területi engedély árak összegét (A fent említett okok miatt.) és meghaladta a 4 millió forintot. A 4920 kg hal 3 helyről 3 termelőtől 5 fuvarral érkezett a horgászvizünkbe. Minden egyes haltelepítést az előírtaknak megfelelően kommunikáltuk a horgászok felé egyesületünk honlapján, ill. közösségi oldalán valamint a horgásztanya faliújságán. 2018-ban sem telepítettünk úgy halat, hogy a telepítéseknél ne lett volna jelen a felügyelő bizottság legalább egy tagja valamint területei jegyet váltott horgász vagy horgászok. Minden haltelepítésünket egyesületünk elnökének szervezésében, jelenlétében végeztük, aki a telepítések ideje alatt telefonon mindig elérhető volt. A telepítési napok zárásaként honlapunkon, és közösségi oldalunkon fényképekkel ellátott haltelepítési beszámolót tettünk közzé. Haltelepítéseinkről közölt információink fotóink közleményeink visszakereshetőek honlapunkon és közösségi oldalunkon.</w:t>
      </w:r>
    </w:p>
    <w:p w:rsidR="002F5949" w:rsidRDefault="002F5949" w:rsidP="00704B09">
      <w:pPr>
        <w:jc w:val="center"/>
      </w:pPr>
    </w:p>
    <w:tbl>
      <w:tblPr>
        <w:tblW w:w="5800" w:type="dxa"/>
        <w:tblInd w:w="16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1140"/>
        <w:gridCol w:w="1220"/>
        <w:gridCol w:w="1120"/>
      </w:tblGrid>
      <w:tr w:rsidR="00704B09" w:rsidRPr="00704B09" w:rsidTr="00704B09">
        <w:trPr>
          <w:trHeight w:val="315"/>
        </w:trPr>
        <w:tc>
          <w:tcPr>
            <w:tcW w:w="2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Halfaj 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Súly (db)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Ár/Ft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%-os arány </w:t>
            </w:r>
          </w:p>
        </w:tc>
      </w:tr>
      <w:tr w:rsidR="00704B09" w:rsidRPr="00704B09" w:rsidTr="00704B09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Háromnyaras ponty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4920 kg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3 860 500 Ft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94,59%</w:t>
            </w:r>
          </w:p>
        </w:tc>
      </w:tr>
      <w:tr w:rsidR="00704B09" w:rsidRPr="00704B09" w:rsidTr="00704B09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Vegyes keszeg,fehér hal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0 kg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0 Ft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0%</w:t>
            </w:r>
          </w:p>
        </w:tc>
      </w:tr>
      <w:tr w:rsidR="00704B09" w:rsidRPr="00704B09" w:rsidTr="00704B09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Előnevelt csuka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7000 db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110 250 Ft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2,70%</w:t>
            </w:r>
          </w:p>
        </w:tc>
      </w:tr>
      <w:tr w:rsidR="00704B09" w:rsidRPr="00704B09" w:rsidTr="00704B09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Előnevelt süllő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7000 db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110 250 Ft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2,70%</w:t>
            </w:r>
          </w:p>
        </w:tc>
      </w:tr>
      <w:tr w:rsidR="00704B09" w:rsidRPr="00704B09" w:rsidTr="00704B09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Összesen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4 081 000 Ft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4B09" w:rsidRPr="00704B09" w:rsidRDefault="00704B09" w:rsidP="00704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704B09">
              <w:rPr>
                <w:rFonts w:ascii="Calibri" w:eastAsia="Times New Roman" w:hAnsi="Calibri" w:cs="Calibri"/>
                <w:color w:val="000000"/>
                <w:lang w:eastAsia="hu-HU"/>
              </w:rPr>
              <w:t>100,00%</w:t>
            </w:r>
          </w:p>
        </w:tc>
      </w:tr>
    </w:tbl>
    <w:p w:rsidR="005C2419" w:rsidRDefault="005C2419"/>
    <w:p w:rsidR="002F5949" w:rsidRDefault="002F5949" w:rsidP="00A8117F">
      <w:pPr>
        <w:jc w:val="center"/>
      </w:pPr>
    </w:p>
    <w:p w:rsidR="001E0479" w:rsidRDefault="001E0479" w:rsidP="00077767"/>
    <w:p w:rsidR="00A8117F" w:rsidRDefault="00704B09" w:rsidP="00077767">
      <w:r>
        <w:t xml:space="preserve">MOHOSZ tagegyesületeként és </w:t>
      </w:r>
      <w:proofErr w:type="spellStart"/>
      <w:r>
        <w:t>alhaszonbérlőjeként</w:t>
      </w:r>
      <w:proofErr w:type="spellEnd"/>
      <w:r>
        <w:t xml:space="preserve"> továbbra is szem előtt kell tartanunk az őshonos halfajok telepítését.</w:t>
      </w:r>
      <w:r w:rsidR="00A8117F">
        <w:t xml:space="preserve"> </w:t>
      </w:r>
      <w:r>
        <w:t xml:space="preserve">A tervezettől eltérően plusz költségeink a halasítás terén nem keletkeztek. </w:t>
      </w:r>
    </w:p>
    <w:p w:rsidR="002F5949" w:rsidRDefault="00704B09" w:rsidP="00A8117F">
      <w:pPr>
        <w:jc w:val="center"/>
      </w:pPr>
      <w:r>
        <w:t xml:space="preserve">Halasításra fordítható áthozatunk 688000 </w:t>
      </w:r>
      <w:r w:rsidR="00A8117F">
        <w:t xml:space="preserve">Ft. </w:t>
      </w:r>
    </w:p>
    <w:p w:rsidR="00A8117F" w:rsidRDefault="00A8117F" w:rsidP="00A8117F">
      <w:pPr>
        <w:jc w:val="center"/>
      </w:pPr>
      <w:r>
        <w:t>Létszám</w:t>
      </w:r>
      <w:r w:rsidR="00704B09">
        <w:t xml:space="preserve"> és területi jegy eladási adataink az elmúlt 15 év rekordját produkálták. alakultak.</w:t>
      </w:r>
    </w:p>
    <w:p w:rsidR="002F5949" w:rsidRDefault="002F5949" w:rsidP="00A8117F">
      <w:pPr>
        <w:jc w:val="center"/>
      </w:pPr>
    </w:p>
    <w:p w:rsidR="00A8117F" w:rsidRDefault="00704B09" w:rsidP="002F5949">
      <w:pPr>
        <w:jc w:val="center"/>
      </w:pPr>
      <w:r>
        <w:t>Továbbra is legfőbb célunk a felnőtt éves területi, valamint a jogi éves területi jegyek eladási számának a növelése, a napi jegy eladások mellett.</w:t>
      </w:r>
    </w:p>
    <w:p w:rsidR="000F3DBA" w:rsidRDefault="000F3DBA" w:rsidP="002F5949">
      <w:pPr>
        <w:jc w:val="center"/>
      </w:pPr>
    </w:p>
    <w:tbl>
      <w:tblPr>
        <w:tblpPr w:leftFromText="141" w:rightFromText="141" w:vertAnchor="page" w:horzAnchor="margin" w:tblpXSpec="center" w:tblpY="429"/>
        <w:tblW w:w="10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929"/>
        <w:gridCol w:w="1445"/>
        <w:gridCol w:w="821"/>
        <w:gridCol w:w="1445"/>
        <w:gridCol w:w="1278"/>
        <w:gridCol w:w="1218"/>
        <w:gridCol w:w="1129"/>
        <w:gridCol w:w="669"/>
        <w:gridCol w:w="623"/>
      </w:tblGrid>
      <w:tr w:rsidR="002F5949" w:rsidRPr="00701F9E" w:rsidTr="00701F9E">
        <w:trPr>
          <w:trHeight w:val="280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Év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Felnőtt tag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 xml:space="preserve">Felnőtt területi </w:t>
            </w:r>
            <w:proofErr w:type="spellStart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eng</w:t>
            </w:r>
            <w:proofErr w:type="spellEnd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.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proofErr w:type="spellStart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Női-Ifi</w:t>
            </w:r>
            <w:proofErr w:type="spellEnd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 xml:space="preserve"> tag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proofErr w:type="spellStart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Női-Ifi</w:t>
            </w:r>
            <w:proofErr w:type="spellEnd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 xml:space="preserve"> területi </w:t>
            </w:r>
            <w:proofErr w:type="spellStart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eng</w:t>
            </w:r>
            <w:proofErr w:type="spellEnd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.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Felnőtt Napi Jegy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proofErr w:type="spellStart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Női-Ifi</w:t>
            </w:r>
            <w:proofErr w:type="spellEnd"/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 xml:space="preserve"> Napi Jegy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Gyermek Jegy</w:t>
            </w:r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Jogi Jegy</w:t>
            </w:r>
          </w:p>
        </w:tc>
        <w:tc>
          <w:tcPr>
            <w:tcW w:w="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Pót Jegy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5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192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143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8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140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98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9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94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56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10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102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85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66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85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184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138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</w:t>
            </w:r>
          </w:p>
        </w:tc>
      </w:tr>
      <w:tr w:rsidR="002F5949" w:rsidRPr="00701F9E" w:rsidTr="00701F9E">
        <w:trPr>
          <w:trHeight w:val="28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149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91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5949" w:rsidRPr="00701F9E" w:rsidRDefault="002F5949" w:rsidP="00701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</w:pPr>
            <w:r w:rsidRPr="00701F9E">
              <w:rPr>
                <w:rFonts w:ascii="Calibri" w:eastAsia="Times New Roman" w:hAnsi="Calibri" w:cs="Calibri"/>
                <w:color w:val="000000"/>
                <w:sz w:val="24"/>
                <w:lang w:eastAsia="hu-HU"/>
              </w:rPr>
              <w:t>0</w:t>
            </w:r>
          </w:p>
        </w:tc>
      </w:tr>
    </w:tbl>
    <w:p w:rsidR="002F5949" w:rsidRDefault="000F3DBA" w:rsidP="001E0479">
      <w:pPr>
        <w:jc w:val="center"/>
      </w:pPr>
      <w:r w:rsidRPr="00A8117F">
        <w:t>Halfogási adatain</w:t>
      </w:r>
      <w:r>
        <w:t>k a süllő</w:t>
      </w:r>
      <w:r w:rsidRPr="00A8117F">
        <w:t xml:space="preserve"> tekintetébe</w:t>
      </w:r>
      <w:r>
        <w:t xml:space="preserve">n </w:t>
      </w:r>
      <w:r w:rsidRPr="00A8117F">
        <w:t>jóval túlszárnyalják az előző évek fogásait.</w:t>
      </w:r>
      <w:r>
        <w:t xml:space="preserve"> Jelentős vi</w:t>
      </w:r>
      <w:r w:rsidRPr="00A8117F">
        <w:t>sszaesés a csuka, és az</w:t>
      </w:r>
      <w:r>
        <w:t xml:space="preserve"> egyéb halfogások terén látható. Az amur fogási visszaesése várható volt, mely az idei évt</w:t>
      </w:r>
      <w:r w:rsidR="002F5949">
        <w:t xml:space="preserve">ől várhatóan újra emelkedni fog. </w:t>
      </w:r>
      <w:r>
        <w:t>Kisebb visszaesés a pontynál tapasztalható.</w:t>
      </w:r>
    </w:p>
    <w:p w:rsidR="002F5949" w:rsidRDefault="002F5949" w:rsidP="00077767"/>
    <w:tbl>
      <w:tblPr>
        <w:tblpPr w:leftFromText="141" w:rightFromText="141" w:vertAnchor="page" w:horzAnchor="margin" w:tblpXSpec="center" w:tblpY="7954"/>
        <w:tblW w:w="11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7"/>
        <w:gridCol w:w="813"/>
        <w:gridCol w:w="991"/>
        <w:gridCol w:w="813"/>
        <w:gridCol w:w="991"/>
        <w:gridCol w:w="813"/>
        <w:gridCol w:w="991"/>
        <w:gridCol w:w="813"/>
        <w:gridCol w:w="991"/>
        <w:gridCol w:w="813"/>
        <w:gridCol w:w="991"/>
        <w:gridCol w:w="813"/>
      </w:tblGrid>
      <w:tr w:rsidR="00B045EB" w:rsidRPr="00680514" w:rsidTr="00680514">
        <w:trPr>
          <w:trHeight w:val="572"/>
        </w:trPr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Halfaj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2013/kg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Különbség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2014/kg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Különbség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2015/kg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Különbség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2016/kg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Különbség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2017/kg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Különbség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2018/kg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Ponty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2230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&lt;100,35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2330,35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&lt;369,35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2699,7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&lt;95,9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2795,6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&lt;335,63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3131,23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&gt;78,63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3052,6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Csuka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&gt;15,9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172,1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&gt;45,03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127,07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&lt;0,13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127,2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&gt;45,5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81,7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&gt;28,3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53,4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Süllő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&gt;27,5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66,5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&gt;1,07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64,8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&gt;16,1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48,7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&lt;31,6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80,3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&lt;44,85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125,15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Harcsa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0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Amur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&lt;151,8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412,8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&gt;229,5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183,3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&lt;288,75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472,05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&gt;67,15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404,9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&gt;155,1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249,8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Egyéb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&lt;701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1098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&gt;417,75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680,25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&lt;821,5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1501,75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&gt;686,75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815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&gt;508,25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306,75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Összesen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3170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&lt;909,75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4079,75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&gt;324,63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3755,12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&lt;1190,18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4945,3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&gt;433,17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4515,13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&gt;727,43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3787,7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Átlag fogás/felnőtt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48,03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&gt;0,04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47,99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&gt;8,05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39,94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&lt;3,43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43,37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&gt;2,7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40,67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&gt;9,63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31,04</w:t>
            </w:r>
          </w:p>
        </w:tc>
      </w:tr>
      <w:tr w:rsidR="00B045EB" w:rsidRPr="00680514" w:rsidTr="00680514">
        <w:trPr>
          <w:trHeight w:val="572"/>
        </w:trPr>
        <w:tc>
          <w:tcPr>
            <w:tcW w:w="12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Kifogható kvóta db/fő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&gt;10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&lt;3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=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17B9" w:rsidRPr="00680514" w:rsidRDefault="00D117B9" w:rsidP="00D117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</w:pPr>
            <w:r w:rsidRPr="00680514">
              <w:rPr>
                <w:rFonts w:ascii="Calibri" w:eastAsia="Times New Roman" w:hAnsi="Calibri" w:cs="Calibri"/>
                <w:color w:val="000000"/>
                <w:sz w:val="20"/>
                <w:lang w:eastAsia="hu-HU"/>
              </w:rPr>
              <w:t>23</w:t>
            </w:r>
          </w:p>
        </w:tc>
      </w:tr>
    </w:tbl>
    <w:p w:rsidR="00704B09" w:rsidRDefault="000F3DBA" w:rsidP="00077767">
      <w:pPr>
        <w:jc w:val="center"/>
      </w:pPr>
      <w:r w:rsidRPr="00A8117F">
        <w:t>Az alábbi táblázat visszatekintésként szépen szemlélteti a fogási mennyiségek vál</w:t>
      </w:r>
      <w:r>
        <w:t>tozásait, 2013 és 2018</w:t>
      </w:r>
      <w:r w:rsidRPr="00A8117F">
        <w:t xml:space="preserve"> </w:t>
      </w:r>
      <w:r w:rsidR="00704B09">
        <w:t>Ezáltal megfelelő anyagi források tekintetében tovább növelhetjük a telepített halak mennyiségét a halgazdálkodási területen.</w:t>
      </w:r>
    </w:p>
    <w:p w:rsidR="000F3DBA" w:rsidRDefault="000F3DBA" w:rsidP="00A8117F">
      <w:pPr>
        <w:jc w:val="center"/>
      </w:pPr>
    </w:p>
    <w:p w:rsidR="002F5949" w:rsidRDefault="002F5949" w:rsidP="002F5949">
      <w:pPr>
        <w:jc w:val="center"/>
      </w:pPr>
    </w:p>
    <w:p w:rsidR="002F5949" w:rsidRDefault="002F5949" w:rsidP="004E68E9"/>
    <w:tbl>
      <w:tblPr>
        <w:tblpPr w:leftFromText="141" w:rightFromText="141" w:horzAnchor="margin" w:tblpXSpec="center" w:tblpY="-12450"/>
        <w:tblW w:w="45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709"/>
        <w:gridCol w:w="1086"/>
        <w:gridCol w:w="1016"/>
      </w:tblGrid>
      <w:tr w:rsidR="002F5949" w:rsidRPr="002F5949" w:rsidTr="00077767">
        <w:trPr>
          <w:trHeight w:val="27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Halfaj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db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kg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%-arány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Ponty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1515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3052.6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80,59%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Csuka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53.4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1,40%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Süllő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71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125.15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3,30%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Harcsa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0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0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F66A71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Amur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68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249.8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6,59%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Egyéb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H22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306.75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8,09%</w:t>
            </w:r>
          </w:p>
        </w:tc>
      </w:tr>
      <w:tr w:rsidR="002F5949" w:rsidRPr="002F5949" w:rsidTr="00077767">
        <w:trPr>
          <w:trHeight w:val="27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Összesen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1684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3787.7 kg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49" w:rsidRPr="002F5949" w:rsidRDefault="002F5949" w:rsidP="0081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F5949">
              <w:rPr>
                <w:rFonts w:ascii="Calibri" w:eastAsia="Times New Roman" w:hAnsi="Calibri" w:cs="Calibri"/>
                <w:color w:val="000000"/>
                <w:lang w:eastAsia="hu-HU"/>
              </w:rPr>
              <w:t>99,97%</w:t>
            </w:r>
          </w:p>
        </w:tc>
      </w:tr>
    </w:tbl>
    <w:p w:rsidR="002F5949" w:rsidRDefault="002F5949" w:rsidP="001E0479"/>
    <w:p w:rsidR="001E0479" w:rsidRDefault="001E0479" w:rsidP="001E0479">
      <w:pPr>
        <w:jc w:val="center"/>
      </w:pPr>
    </w:p>
    <w:p w:rsidR="001E0479" w:rsidRDefault="001E0479" w:rsidP="001E0479">
      <w:pPr>
        <w:jc w:val="center"/>
      </w:pPr>
    </w:p>
    <w:p w:rsidR="001E0479" w:rsidRDefault="001E0479" w:rsidP="001E0479">
      <w:pPr>
        <w:jc w:val="center"/>
      </w:pPr>
      <w:r w:rsidRPr="002F5949">
        <w:t>Itt jegyezném, meg hogy egyre inkább dívik, a horgászvizünket látogató horgászok közt a fogd meg és ereszd vissza nézet, amely hozzájárulhat egy kiváló törzsállomány létrehozásában mind békés mind pedig ragadozó halak tekintetében. Egyre népszerűbb a pergető horgászat, ami az egyik legsportszerűbb halfogási technikát vonultatja fel különösen a fiatal horgászok körében.</w:t>
      </w:r>
    </w:p>
    <w:p w:rsidR="004E68E9" w:rsidRDefault="004E68E9" w:rsidP="001E0479">
      <w:pPr>
        <w:jc w:val="center"/>
      </w:pPr>
      <w:r>
        <w:t>2018-a</w:t>
      </w:r>
      <w:r w:rsidRPr="002F5949">
        <w:t>s évben a horgászaink által megtartott (hazavitt) halak aránya az alábbi táblázatban látható.</w:t>
      </w:r>
    </w:p>
    <w:p w:rsidR="00077767" w:rsidRDefault="00077767" w:rsidP="001E0479">
      <w:pPr>
        <w:jc w:val="center"/>
      </w:pPr>
      <w:r w:rsidRPr="002F5949">
        <w:t>Egyesületünk halgazdálkodási területén az idei évben is három finom szerelékes (úszós) versenyt (egyesületi verseny, vezetőségi támogatói verseny, Szedres Kupa) kívánunk rendezni megcélozva ezzel a hobbi, ill. a profi</w:t>
      </w:r>
      <w:r>
        <w:t xml:space="preserve"> versenyhorgászokat. Ezért is kell biztosítanunk a tavasz folyamán a fehér halállományunk 1000-1500 kg-os megerősítését. </w:t>
      </w:r>
      <w:r w:rsidRPr="002F5949">
        <w:t>Rendezvényeink bevételeiből termelt hasznot egyesü</w:t>
      </w:r>
      <w:r>
        <w:t>letünk vezetősége egy grill sütő</w:t>
      </w:r>
      <w:r w:rsidRPr="002F5949">
        <w:t xml:space="preserve"> vásárlására, egy a b</w:t>
      </w:r>
      <w:r>
        <w:t>ejárásokat elősegítő távcső, vásárlására</w:t>
      </w:r>
      <w:r w:rsidRPr="002F5949">
        <w:t xml:space="preserve"> </w:t>
      </w:r>
      <w:r>
        <w:t>fordította.</w:t>
      </w:r>
    </w:p>
    <w:p w:rsidR="00F66A71" w:rsidRDefault="00F66A71" w:rsidP="00F66A71">
      <w:pPr>
        <w:jc w:val="center"/>
      </w:pPr>
      <w:r>
        <w:t>2018-a</w:t>
      </w:r>
      <w:r w:rsidRPr="00F66A71">
        <w:t>s évben egyesületünk horgászvízén rendezett rendezvények mérlege:</w:t>
      </w:r>
    </w:p>
    <w:tbl>
      <w:tblPr>
        <w:tblpPr w:leftFromText="141" w:rightFromText="141" w:vertAnchor="text" w:horzAnchor="margin" w:tblpXSpec="center" w:tblpY="-50"/>
        <w:tblW w:w="41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2"/>
        <w:gridCol w:w="1529"/>
        <w:gridCol w:w="1112"/>
      </w:tblGrid>
      <w:tr w:rsidR="001E0479" w:rsidRPr="00F66A71" w:rsidTr="001E0479">
        <w:trPr>
          <w:trHeight w:val="669"/>
        </w:trPr>
        <w:tc>
          <w:tcPr>
            <w:tcW w:w="1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Kiadás 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Bevétel 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Mérleg </w:t>
            </w:r>
          </w:p>
        </w:tc>
      </w:tr>
      <w:tr w:rsidR="001E0479" w:rsidRPr="00F66A71" w:rsidTr="001E0479">
        <w:trPr>
          <w:trHeight w:val="494"/>
        </w:trPr>
        <w:tc>
          <w:tcPr>
            <w:tcW w:w="1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>255067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Ft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>310520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Ft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E0479" w:rsidRPr="00F66A71" w:rsidRDefault="001E0479" w:rsidP="001E0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F66A71">
              <w:rPr>
                <w:rFonts w:ascii="Calibri" w:eastAsia="Times New Roman" w:hAnsi="Calibri" w:cs="Calibri"/>
                <w:color w:val="000000"/>
                <w:lang w:eastAsia="hu-HU"/>
              </w:rPr>
              <w:t>55453</w:t>
            </w: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Ft</w:t>
            </w:r>
          </w:p>
        </w:tc>
      </w:tr>
    </w:tbl>
    <w:p w:rsidR="00F66A71" w:rsidRDefault="00F66A71" w:rsidP="00F66A71">
      <w:pPr>
        <w:jc w:val="center"/>
      </w:pPr>
    </w:p>
    <w:p w:rsidR="00F66A71" w:rsidRDefault="00F66A71" w:rsidP="00F66A71">
      <w:pPr>
        <w:jc w:val="center"/>
      </w:pPr>
    </w:p>
    <w:p w:rsidR="00F66A71" w:rsidRPr="00F66A71" w:rsidRDefault="00F66A71" w:rsidP="00F66A71"/>
    <w:p w:rsidR="00F66A71" w:rsidRPr="00F66A71" w:rsidRDefault="00F66A71" w:rsidP="001E0479">
      <w:pPr>
        <w:jc w:val="center"/>
      </w:pPr>
      <w:r w:rsidRPr="00F66A71">
        <w:t>Továbbra is fontosnak tartjuk a közös munkát tagtársainkkal mely alatt első sorban az évi három nap környezetvédelmi munkát illetve éjszakai halőrzést értjük. Ez minden területi jegyet váltott horgász egyesületünkkel szemben vállalt egyéni kötelessége. Ugyancsak fontos a vízinövény gyérítés terén végzett közös munka, még ha az akár egy hétig is eltarthat. Egyelőre senki másra nem számíthatunk ezen a téren csak magunkra.</w:t>
      </w:r>
    </w:p>
    <w:p w:rsidR="00F66A71" w:rsidRPr="00F66A71" w:rsidRDefault="00F66A71" w:rsidP="00701F9E">
      <w:pPr>
        <w:jc w:val="center"/>
      </w:pPr>
      <w:r w:rsidRPr="00F66A71">
        <w:t>Továbbra is visszatérő probléma a halgazdálkodási területen a szemetelés, mely mellett nem lehet szó nélkül elmenni. Az horgászhely tisztaságáért mindig az ott horgászó sporttárs a felelős. Nem tűrhetjük meg magunk közt azokat a horgászokat, akik nem bánnak tisztelettel, azzal a környezettel, amely lehetőséget ad a szabadidejük kulturált keretek közt történő eltöltésére. Igénytelenségük, lustaságuk az egész közösséget minősíti.</w:t>
      </w:r>
      <w:r w:rsidRPr="00F66A71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Szándékos szemetelést a jövőben egyesületünk vezetősége a területi jegy azonnali bevonásával és a tagság örökös megszüntetésével szankcionálja.</w:t>
      </w:r>
    </w:p>
    <w:p w:rsidR="00F66A71" w:rsidRPr="00F66A71" w:rsidRDefault="00F66A71" w:rsidP="00701F9E">
      <w:pPr>
        <w:jc w:val="center"/>
      </w:pPr>
      <w:r w:rsidRPr="00F66A71">
        <w:t>Gazdálkodásunk továbbra is szigorúan a horgász egyesületbe vetett bizalmát képviseli, melyet igyekszünk a jövőben is meghálálni. T</w:t>
      </w:r>
      <w:r>
        <w:t>isztelettel megköszönnénk a 2018-a</w:t>
      </w:r>
      <w:r w:rsidRPr="00F66A71">
        <w:t>s évben egyesületünkbe vetett bizalmukat, valamint bízva abban, hogy az újévben is egyesületünket fogják, választani hasznos szabadidős tevékenységük eltöltéséhez kívánunk Boldog Ere</w:t>
      </w:r>
      <w:r>
        <w:t>dményekben Gazdag Új Évet a 2019</w:t>
      </w:r>
      <w:r w:rsidRPr="00F66A71">
        <w:t>-es esztendőben.</w:t>
      </w:r>
    </w:p>
    <w:p w:rsidR="004E68E9" w:rsidRPr="00F66A71" w:rsidRDefault="00F66A71" w:rsidP="004E68E9">
      <w:r w:rsidRPr="00F66A71">
        <w:t>Erdélyesi János</w:t>
      </w:r>
      <w:r w:rsidR="00346F72">
        <w:t xml:space="preserve">   </w:t>
      </w:r>
      <w:r w:rsidRPr="00F66A71">
        <w:t xml:space="preserve"> </w:t>
      </w:r>
      <w:proofErr w:type="spellStart"/>
      <w:r w:rsidR="004E68E9">
        <w:t>H.E.Elnök</w:t>
      </w:r>
      <w:proofErr w:type="spellEnd"/>
      <w:r w:rsidR="00346F72">
        <w:t xml:space="preserve">   2018.12.31</w:t>
      </w:r>
      <w:bookmarkStart w:id="0" w:name="_GoBack"/>
      <w:bookmarkEnd w:id="0"/>
    </w:p>
    <w:p w:rsidR="00F66A71" w:rsidRPr="00F66A71" w:rsidRDefault="00F66A71" w:rsidP="00F66A71"/>
    <w:p w:rsidR="00077767" w:rsidRPr="00F66A71" w:rsidRDefault="00077767" w:rsidP="00F66A71"/>
    <w:p w:rsidR="00F66A71" w:rsidRPr="002F5949" w:rsidRDefault="00F66A71" w:rsidP="002F5949">
      <w:pPr>
        <w:jc w:val="center"/>
      </w:pPr>
    </w:p>
    <w:p w:rsidR="002F5949" w:rsidRPr="002F5949" w:rsidRDefault="002F5949" w:rsidP="002F5949">
      <w:pPr>
        <w:jc w:val="center"/>
      </w:pPr>
    </w:p>
    <w:p w:rsidR="002F5949" w:rsidRPr="002F5949" w:rsidRDefault="002F5949" w:rsidP="002F5949">
      <w:pPr>
        <w:jc w:val="center"/>
      </w:pPr>
    </w:p>
    <w:p w:rsidR="00A8117F" w:rsidRDefault="00A8117F" w:rsidP="000F3DBA"/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0F3DBA"/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0F3DBA" w:rsidRDefault="000F3DBA" w:rsidP="00A8117F">
      <w:pPr>
        <w:jc w:val="center"/>
      </w:pPr>
    </w:p>
    <w:p w:rsidR="002E1DC8" w:rsidRPr="00A8117F" w:rsidRDefault="002E1DC8" w:rsidP="00A8117F">
      <w:pPr>
        <w:jc w:val="center"/>
      </w:pPr>
    </w:p>
    <w:p w:rsidR="00A8117F" w:rsidRDefault="00A8117F"/>
    <w:sectPr w:rsidR="00A8117F" w:rsidSect="00B045EB">
      <w:pgSz w:w="12240" w:h="15840" w:code="1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09"/>
    <w:rsid w:val="00077767"/>
    <w:rsid w:val="000F3DBA"/>
    <w:rsid w:val="001E0479"/>
    <w:rsid w:val="002E1DC8"/>
    <w:rsid w:val="002F5949"/>
    <w:rsid w:val="00346F72"/>
    <w:rsid w:val="004E68E9"/>
    <w:rsid w:val="005C2419"/>
    <w:rsid w:val="00680514"/>
    <w:rsid w:val="00701F9E"/>
    <w:rsid w:val="00704B09"/>
    <w:rsid w:val="008117ED"/>
    <w:rsid w:val="008A37D5"/>
    <w:rsid w:val="0091241C"/>
    <w:rsid w:val="00A8117F"/>
    <w:rsid w:val="00B045EB"/>
    <w:rsid w:val="00D117B9"/>
    <w:rsid w:val="00D15E84"/>
    <w:rsid w:val="00F6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EDAA1D8-7B4E-4487-B2C4-6A510AD6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04B09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04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4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3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C5D76-965C-4486-8D24-D8CB5E414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9D8AB409</Template>
  <TotalTime>0</TotalTime>
  <Pages>4</Pages>
  <Words>864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Erdelyesi, Janos</cp:lastModifiedBy>
  <cp:revision>14</cp:revision>
  <cp:lastPrinted>2019-01-07T05:24:00Z</cp:lastPrinted>
  <dcterms:created xsi:type="dcterms:W3CDTF">2019-01-05T09:29:00Z</dcterms:created>
  <dcterms:modified xsi:type="dcterms:W3CDTF">2019-01-07T05:26:00Z</dcterms:modified>
</cp:coreProperties>
</file>